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A23AB" w14:textId="17948D63" w:rsidR="00471CB2" w:rsidRDefault="00471CB2" w:rsidP="00471CB2">
      <w:pPr>
        <w:pStyle w:val="Testonormale"/>
        <w:tabs>
          <w:tab w:val="right" w:leader="dot" w:pos="9639"/>
        </w:tabs>
        <w:jc w:val="center"/>
        <w:rPr>
          <w:rFonts w:ascii="Arial" w:eastAsia="MS Mincho" w:hAnsi="Arial"/>
          <w:i/>
          <w:iCs/>
          <w:sz w:val="32"/>
          <w:szCs w:val="32"/>
        </w:rPr>
      </w:pP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 w:rsidR="00EB18D2">
        <w:rPr>
          <w:rFonts w:ascii="Arial" w:eastAsia="MS Mincho" w:hAnsi="Arial"/>
          <w:i/>
          <w:iCs/>
          <w:sz w:val="32"/>
          <w:szCs w:val="32"/>
        </w:rPr>
        <w:t xml:space="preserve"> Vinovo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</w:p>
    <w:p w14:paraId="33273F46" w14:textId="03B85378" w:rsidR="00AB7506" w:rsidRDefault="00EB18D2" w:rsidP="003A0DE1">
      <w:pPr>
        <w:spacing w:before="120" w:line="276" w:lineRule="auto"/>
        <w:jc w:val="center"/>
        <w:rPr>
          <w:rFonts w:ascii="Arial" w:eastAsia="MS Mincho" w:hAnsi="Arial"/>
          <w:i/>
          <w:iCs/>
          <w:sz w:val="32"/>
          <w:szCs w:val="15"/>
        </w:rPr>
      </w:pPr>
      <w:r>
        <w:rPr>
          <w:rFonts w:ascii="Arial" w:eastAsia="MS Mincho" w:hAnsi="Arial"/>
          <w:i/>
          <w:iCs/>
          <w:sz w:val="32"/>
          <w:szCs w:val="32"/>
        </w:rPr>
        <w:t>Città metropolitana di Torino</w:t>
      </w:r>
    </w:p>
    <w:p w14:paraId="0AD85CE2" w14:textId="77777777" w:rsidR="000C542C" w:rsidRPr="00756FAF" w:rsidRDefault="000C542C" w:rsidP="003A0DE1">
      <w:pPr>
        <w:pStyle w:val="Testodelblocco"/>
        <w:spacing w:before="120" w:line="276" w:lineRule="auto"/>
        <w:ind w:left="4962"/>
        <w:jc w:val="right"/>
        <w:rPr>
          <w:i w:val="0"/>
        </w:rPr>
      </w:pPr>
      <w:r w:rsidRPr="00756FAF">
        <w:t>All’Ufficio Elettorale</w:t>
      </w:r>
    </w:p>
    <w:p w14:paraId="29700AEB" w14:textId="77777777" w:rsidR="000C542C" w:rsidRDefault="000C542C" w:rsidP="003B1405">
      <w:pPr>
        <w:pStyle w:val="Testodelblocco"/>
        <w:spacing w:line="360" w:lineRule="auto"/>
        <w:ind w:left="5529"/>
        <w:jc w:val="right"/>
      </w:pPr>
      <w:r w:rsidRPr="00756FAF">
        <w:t>del Comune di</w:t>
      </w:r>
    </w:p>
    <w:p w14:paraId="03BEEB4E" w14:textId="48679E4F" w:rsidR="00EB18D2" w:rsidRPr="00756FAF" w:rsidRDefault="00EB18D2" w:rsidP="003B1405">
      <w:pPr>
        <w:pStyle w:val="Testodelblocco"/>
        <w:spacing w:line="360" w:lineRule="auto"/>
        <w:ind w:left="5529"/>
        <w:jc w:val="right"/>
        <w:rPr>
          <w:i w:val="0"/>
        </w:rPr>
      </w:pPr>
      <w:r>
        <w:t>VINOVO</w:t>
      </w:r>
    </w:p>
    <w:p w14:paraId="4F5A8A9D" w14:textId="77777777" w:rsidR="000C542C" w:rsidRDefault="000C542C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</w:p>
    <w:p w14:paraId="5F849395" w14:textId="23CEC87A" w:rsidR="000C542C" w:rsidRPr="00756FAF" w:rsidRDefault="000C542C" w:rsidP="003A0DE1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line="312" w:lineRule="auto"/>
        <w:ind w:left="1559" w:hanging="1559"/>
        <w:rPr>
          <w:rFonts w:ascii="Arial" w:hAnsi="Arial" w:cs="Arial"/>
          <w:bCs/>
          <w:sz w:val="21"/>
          <w:szCs w:val="21"/>
        </w:rPr>
      </w:pPr>
      <w:r w:rsidRPr="00756FAF">
        <w:rPr>
          <w:rFonts w:ascii="Arial" w:hAnsi="Arial" w:cs="Arial"/>
          <w:spacing w:val="10"/>
          <w:sz w:val="21"/>
          <w:szCs w:val="21"/>
        </w:rPr>
        <w:t>OGGETTO:</w:t>
      </w:r>
      <w:r w:rsidRPr="00756FAF">
        <w:rPr>
          <w:rFonts w:ascii="Arial" w:hAnsi="Arial" w:cs="Arial"/>
          <w:sz w:val="21"/>
          <w:szCs w:val="21"/>
        </w:rPr>
        <w:tab/>
      </w:r>
      <w:r w:rsidRPr="00756FAF">
        <w:rPr>
          <w:rFonts w:ascii="Arial" w:hAnsi="Arial" w:cs="Arial"/>
          <w:b/>
          <w:bCs/>
          <w:spacing w:val="2"/>
          <w:sz w:val="21"/>
          <w:szCs w:val="21"/>
        </w:rPr>
        <w:t>RICHIESTA DI DUPLICATO O RINNOVO DELLA TESSERA ELETTORALE PER</w:t>
      </w:r>
      <w:r w:rsidRPr="00756FAF">
        <w:rPr>
          <w:rFonts w:ascii="Arial" w:hAnsi="Arial" w:cs="Arial"/>
          <w:b/>
          <w:bCs/>
          <w:sz w:val="21"/>
          <w:szCs w:val="21"/>
        </w:rPr>
        <w:t xml:space="preserve"> DETERIORAMENTO, FURTO</w:t>
      </w:r>
      <w:r w:rsidR="00EB18D2">
        <w:rPr>
          <w:rFonts w:ascii="Arial" w:hAnsi="Arial" w:cs="Arial"/>
          <w:b/>
          <w:bCs/>
          <w:sz w:val="21"/>
          <w:szCs w:val="21"/>
        </w:rPr>
        <w:t>, SMARRIMENTO O</w:t>
      </w:r>
      <w:r w:rsidRPr="00756FAF">
        <w:rPr>
          <w:rFonts w:ascii="Arial" w:hAnsi="Arial" w:cs="Arial"/>
          <w:b/>
          <w:bCs/>
          <w:sz w:val="21"/>
          <w:szCs w:val="21"/>
        </w:rPr>
        <w:t xml:space="preserve"> ESAURIMENTO.</w:t>
      </w:r>
    </w:p>
    <w:p w14:paraId="3DF4EC5E" w14:textId="77777777" w:rsidR="000C542C" w:rsidRPr="00AB7506" w:rsidRDefault="000C542C" w:rsidP="003A0DE1">
      <w:pPr>
        <w:widowControl w:val="0"/>
        <w:autoSpaceDE w:val="0"/>
        <w:autoSpaceDN w:val="0"/>
        <w:adjustRightInd w:val="0"/>
        <w:spacing w:before="120" w:line="372" w:lineRule="auto"/>
        <w:ind w:left="425"/>
        <w:jc w:val="both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</w:rPr>
        <w:t>Il/La sottoscritto/a: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0"/>
      </w:tblGrid>
      <w:tr w:rsidR="000C542C" w:rsidRPr="00AB7506" w14:paraId="23695F4A" w14:textId="77777777" w:rsidTr="007E280D">
        <w:trPr>
          <w:trHeight w:val="1864"/>
        </w:trPr>
        <w:tc>
          <w:tcPr>
            <w:tcW w:w="8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CA730" w14:textId="77777777" w:rsidR="000C542C" w:rsidRPr="00AB7506" w:rsidRDefault="00811B57" w:rsidP="007E280D">
            <w:pPr>
              <w:widowControl w:val="0"/>
              <w:autoSpaceDE w:val="0"/>
              <w:autoSpaceDN w:val="0"/>
              <w:adjustRightInd w:val="0"/>
              <w:spacing w:before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AB7506">
              <w:rPr>
                <w:rFonts w:ascii="Arial" w:hAnsi="Arial" w:cs="Arial"/>
                <w:sz w:val="20"/>
                <w:szCs w:val="20"/>
              </w:rPr>
              <w:t>………………………………………………………</w:t>
            </w:r>
            <w:r w:rsidR="00A055B6" w:rsidRPr="00AB7506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  <w:r w:rsidRPr="00AB7506">
              <w:rPr>
                <w:rFonts w:ascii="Arial" w:hAnsi="Arial" w:cs="Arial"/>
                <w:sz w:val="20"/>
                <w:szCs w:val="20"/>
              </w:rPr>
              <w:t>………………</w:t>
            </w:r>
          </w:p>
          <w:p w14:paraId="7E46E2DB" w14:textId="77777777" w:rsidR="000C542C" w:rsidRPr="00AB7506" w:rsidRDefault="000C542C" w:rsidP="007E280D">
            <w:pPr>
              <w:widowControl w:val="0"/>
              <w:autoSpaceDE w:val="0"/>
              <w:autoSpaceDN w:val="0"/>
              <w:adjustRightInd w:val="0"/>
              <w:spacing w:before="6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B7506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AB7506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AB750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  <w:r w:rsidR="00A055B6" w:rsidRPr="00AB7506">
              <w:rPr>
                <w:rFonts w:ascii="Arial" w:hAnsi="Arial" w:cs="Arial"/>
                <w:sz w:val="20"/>
                <w:szCs w:val="20"/>
              </w:rPr>
              <w:t>………..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………………………</w:t>
            </w:r>
            <w:r w:rsidRPr="00AB750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B7506">
              <w:rPr>
                <w:rFonts w:ascii="Arial" w:hAnsi="Arial" w:cs="Arial"/>
                <w:sz w:val="20"/>
                <w:szCs w:val="20"/>
              </w:rPr>
              <w:t xml:space="preserve">il 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………</w:t>
            </w:r>
            <w:r w:rsidR="00A055B6" w:rsidRPr="00AB7506">
              <w:rPr>
                <w:rFonts w:ascii="Arial" w:hAnsi="Arial" w:cs="Arial"/>
                <w:sz w:val="20"/>
                <w:szCs w:val="20"/>
              </w:rPr>
              <w:t>.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471CB2">
              <w:rPr>
                <w:rFonts w:ascii="Arial" w:hAnsi="Arial" w:cs="Arial"/>
                <w:sz w:val="20"/>
                <w:szCs w:val="20"/>
              </w:rPr>
              <w:t>...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….</w:t>
            </w:r>
          </w:p>
          <w:p w14:paraId="5F92F261" w14:textId="39B3AB49" w:rsidR="000C542C" w:rsidRPr="00AB7506" w:rsidRDefault="000C542C" w:rsidP="00EB18D2">
            <w:pPr>
              <w:widowControl w:val="0"/>
              <w:autoSpaceDE w:val="0"/>
              <w:autoSpaceDN w:val="0"/>
              <w:adjustRightInd w:val="0"/>
              <w:spacing w:before="6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B7506">
              <w:rPr>
                <w:rFonts w:ascii="Arial" w:hAnsi="Arial" w:cs="Arial"/>
                <w:sz w:val="20"/>
                <w:szCs w:val="20"/>
              </w:rPr>
              <w:t>iscritto/a nella lista elettorale del</w:t>
            </w:r>
            <w:r w:rsidR="00EB18D2">
              <w:rPr>
                <w:rFonts w:ascii="Arial" w:hAnsi="Arial" w:cs="Arial"/>
                <w:sz w:val="20"/>
                <w:szCs w:val="20"/>
              </w:rPr>
              <w:t xml:space="preserve"> Comune di Vinovo</w:t>
            </w:r>
          </w:p>
        </w:tc>
      </w:tr>
    </w:tbl>
    <w:p w14:paraId="1C7955FA" w14:textId="6D6EE3BF" w:rsidR="000C542C" w:rsidRDefault="000C542C" w:rsidP="003A0DE1">
      <w:pPr>
        <w:autoSpaceDE w:val="0"/>
        <w:autoSpaceDN w:val="0"/>
        <w:adjustRightInd w:val="0"/>
        <w:spacing w:before="120" w:line="372" w:lineRule="auto"/>
        <w:jc w:val="both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</w:rPr>
        <w:t>fa presente che, a causa di:</w:t>
      </w:r>
    </w:p>
    <w:p w14:paraId="7536DA55" w14:textId="52241ADC" w:rsidR="00EB18D2" w:rsidRPr="00AB7506" w:rsidRDefault="001F5270" w:rsidP="001F5270">
      <w:pPr>
        <w:autoSpaceDE w:val="0"/>
        <w:autoSpaceDN w:val="0"/>
        <w:adjustRightInd w:val="0"/>
        <w:spacing w:after="60"/>
        <w:ind w:left="425" w:hanging="42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7CD6D" wp14:editId="4EA3F20F">
                <wp:simplePos x="0" y="0"/>
                <wp:positionH relativeFrom="column">
                  <wp:posOffset>55555</wp:posOffset>
                </wp:positionH>
                <wp:positionV relativeFrom="paragraph">
                  <wp:posOffset>6823</wp:posOffset>
                </wp:positionV>
                <wp:extent cx="138223" cy="148856"/>
                <wp:effectExtent l="0" t="0" r="14605" b="22860"/>
                <wp:wrapNone/>
                <wp:docPr id="1090809670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223" cy="1488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46BE0C" w14:textId="77777777" w:rsidR="001F5270" w:rsidRDefault="001F52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7CD6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.35pt;margin-top:.55pt;width:10.9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" fillcolor="white [3201]" strokeweight=".5pt">
                <v:textbox>
                  <w:txbxContent>
                    <w:p w14:paraId="3646BE0C" w14:textId="77777777" w:rsidR="001F5270" w:rsidRDefault="001F527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        </w:t>
      </w:r>
      <w:r w:rsidR="00EB18D2">
        <w:rPr>
          <w:rFonts w:ascii="Arial" w:hAnsi="Arial" w:cs="Arial"/>
          <w:sz w:val="20"/>
          <w:szCs w:val="20"/>
        </w:rPr>
        <w:t>Smarrimento</w:t>
      </w:r>
      <w:r w:rsidR="00EB18D2" w:rsidRPr="00AB7506">
        <w:rPr>
          <w:rFonts w:ascii="Arial" w:hAnsi="Arial" w:cs="Arial"/>
          <w:sz w:val="20"/>
          <w:szCs w:val="20"/>
        </w:rPr>
        <w:t xml:space="preserve"> della tessera elettorale </w:t>
      </w:r>
    </w:p>
    <w:p w14:paraId="5462EE55" w14:textId="77777777" w:rsidR="00EB18D2" w:rsidRDefault="00EB18D2" w:rsidP="00EB18D2">
      <w:pPr>
        <w:autoSpaceDE w:val="0"/>
        <w:autoSpaceDN w:val="0"/>
        <w:adjustRightInd w:val="0"/>
        <w:spacing w:after="60"/>
        <w:ind w:left="425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AB7506">
        <w:rPr>
          <w:rFonts w:ascii="Arial" w:hAnsi="Arial" w:cs="Arial"/>
          <w:b/>
          <w:bCs/>
          <w:sz w:val="20"/>
          <w:szCs w:val="20"/>
        </w:rPr>
        <w:tab/>
        <w:t>ne richiede il duplicato.</w:t>
      </w:r>
    </w:p>
    <w:p w14:paraId="35EF72DE" w14:textId="73F4938F" w:rsidR="00EB18D2" w:rsidRPr="00AB7506" w:rsidRDefault="00EB18D2" w:rsidP="00EB18D2">
      <w:pPr>
        <w:autoSpaceDE w:val="0"/>
        <w:autoSpaceDN w:val="0"/>
        <w:adjustRightInd w:val="0"/>
        <w:spacing w:after="60"/>
        <w:ind w:left="425" w:hanging="425"/>
        <w:jc w:val="both"/>
        <w:rPr>
          <w:rFonts w:ascii="Arial" w:hAnsi="Arial" w:cs="Arial"/>
          <w:bCs/>
          <w:sz w:val="20"/>
          <w:szCs w:val="20"/>
        </w:rPr>
      </w:pPr>
    </w:p>
    <w:p w14:paraId="75E42538" w14:textId="08CDC3D9" w:rsidR="000C542C" w:rsidRPr="00AB7506" w:rsidRDefault="001F5270" w:rsidP="003A0DE1">
      <w:pPr>
        <w:autoSpaceDE w:val="0"/>
        <w:autoSpaceDN w:val="0"/>
        <w:adjustRightInd w:val="0"/>
        <w:spacing w:after="60"/>
        <w:ind w:left="425" w:hanging="425"/>
        <w:jc w:val="both"/>
        <w:rPr>
          <w:rFonts w:ascii="Arial" w:hAnsi="Arial" w:cs="Arial"/>
          <w:sz w:val="20"/>
          <w:szCs w:val="20"/>
        </w:rPr>
      </w:pPr>
      <w:bookmarkStart w:id="0" w:name="Controllo__1"/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7C8579" wp14:editId="73925B07">
                <wp:simplePos x="0" y="0"/>
                <wp:positionH relativeFrom="column">
                  <wp:posOffset>63796</wp:posOffset>
                </wp:positionH>
                <wp:positionV relativeFrom="paragraph">
                  <wp:posOffset>9998</wp:posOffset>
                </wp:positionV>
                <wp:extent cx="138223" cy="148856"/>
                <wp:effectExtent l="0" t="0" r="14605" b="22860"/>
                <wp:wrapNone/>
                <wp:docPr id="149624296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223" cy="1488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269B86" w14:textId="77777777" w:rsidR="001F5270" w:rsidRDefault="001F5270" w:rsidP="001F52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C8579" id="_x0000_s1027" type="#_x0000_t202" style="position:absolute;left:0;text-align:left;margin-left:5pt;margin-top:.8pt;width:10.9pt;height:11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" fillcolor="white [3201]" strokeweight=".5pt">
                <v:textbox>
                  <w:txbxContent>
                    <w:p w14:paraId="3F269B86" w14:textId="77777777" w:rsidR="001F5270" w:rsidRDefault="001F5270" w:rsidP="001F5270"/>
                  </w:txbxContent>
                </v:textbox>
              </v:shape>
            </w:pict>
          </mc:Fallback>
        </mc:AlternateContent>
      </w:r>
      <w:bookmarkEnd w:id="0"/>
      <w:r>
        <w:rPr>
          <w:rFonts w:ascii="Arial" w:hAnsi="Arial" w:cs="Arial"/>
          <w:sz w:val="20"/>
          <w:szCs w:val="20"/>
        </w:rPr>
        <w:t xml:space="preserve">        </w:t>
      </w:r>
      <w:r w:rsidR="000C542C" w:rsidRPr="00AB7506">
        <w:rPr>
          <w:rFonts w:ascii="Arial" w:hAnsi="Arial" w:cs="Arial"/>
          <w:sz w:val="20"/>
          <w:szCs w:val="20"/>
        </w:rPr>
        <w:t>Deterioramento della allegata tessera elettorale (art. 4, comma 5, del d.P.R. 08.09.2000, n. 299)</w:t>
      </w:r>
    </w:p>
    <w:p w14:paraId="4C74C789" w14:textId="77777777" w:rsidR="000C542C" w:rsidRDefault="000C542C" w:rsidP="003A0DE1">
      <w:pPr>
        <w:autoSpaceDE w:val="0"/>
        <w:autoSpaceDN w:val="0"/>
        <w:adjustRightInd w:val="0"/>
        <w:spacing w:after="60"/>
        <w:ind w:left="425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AB7506">
        <w:rPr>
          <w:rFonts w:ascii="Arial" w:hAnsi="Arial" w:cs="Arial"/>
          <w:b/>
          <w:bCs/>
          <w:sz w:val="20"/>
          <w:szCs w:val="20"/>
        </w:rPr>
        <w:tab/>
        <w:t>ne richiede il duplicato.</w:t>
      </w:r>
    </w:p>
    <w:p w14:paraId="7DB92088" w14:textId="791F38D4" w:rsidR="00EB18D2" w:rsidRPr="00AB7506" w:rsidRDefault="00EB18D2" w:rsidP="003A0DE1">
      <w:pPr>
        <w:autoSpaceDE w:val="0"/>
        <w:autoSpaceDN w:val="0"/>
        <w:adjustRightInd w:val="0"/>
        <w:spacing w:after="60"/>
        <w:ind w:left="425" w:hanging="425"/>
        <w:jc w:val="both"/>
        <w:rPr>
          <w:rFonts w:ascii="Arial" w:hAnsi="Arial" w:cs="Arial"/>
          <w:bCs/>
          <w:sz w:val="20"/>
          <w:szCs w:val="20"/>
        </w:rPr>
      </w:pPr>
    </w:p>
    <w:p w14:paraId="3717A5B7" w14:textId="3DD422FD" w:rsidR="000C542C" w:rsidRPr="00AB7506" w:rsidRDefault="001F5270" w:rsidP="003A0DE1">
      <w:pPr>
        <w:autoSpaceDE w:val="0"/>
        <w:autoSpaceDN w:val="0"/>
        <w:adjustRightInd w:val="0"/>
        <w:spacing w:after="60"/>
        <w:ind w:left="425" w:hanging="425"/>
        <w:jc w:val="both"/>
        <w:rPr>
          <w:rFonts w:ascii="Arial" w:hAnsi="Arial" w:cs="Arial"/>
          <w:sz w:val="20"/>
          <w:szCs w:val="20"/>
        </w:rPr>
      </w:pPr>
      <w:bookmarkStart w:id="1" w:name="Controllo__2"/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7D6178" wp14:editId="3CAA839B">
                <wp:simplePos x="0" y="0"/>
                <wp:positionH relativeFrom="column">
                  <wp:posOffset>63352</wp:posOffset>
                </wp:positionH>
                <wp:positionV relativeFrom="paragraph">
                  <wp:posOffset>9525</wp:posOffset>
                </wp:positionV>
                <wp:extent cx="138223" cy="148856"/>
                <wp:effectExtent l="0" t="0" r="14605" b="22860"/>
                <wp:wrapNone/>
                <wp:docPr id="551708560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223" cy="1488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BB0FAE" w14:textId="77777777" w:rsidR="001F5270" w:rsidRDefault="001F5270" w:rsidP="001F52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D6178" id="_x0000_s1028" type="#_x0000_t202" style="position:absolute;left:0;text-align:left;margin-left:5pt;margin-top:.75pt;width:10.9pt;height:11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" fillcolor="white [3201]" strokeweight=".5pt">
                <v:textbox>
                  <w:txbxContent>
                    <w:p w14:paraId="50BB0FAE" w14:textId="77777777" w:rsidR="001F5270" w:rsidRDefault="001F5270" w:rsidP="001F5270"/>
                  </w:txbxContent>
                </v:textbox>
              </v:shape>
            </w:pict>
          </mc:Fallback>
        </mc:AlternateContent>
      </w:r>
      <w:bookmarkEnd w:id="1"/>
      <w:r w:rsidR="000C542C" w:rsidRPr="00AB7506">
        <w:rPr>
          <w:rFonts w:ascii="Arial" w:hAnsi="Arial" w:cs="Arial"/>
          <w:sz w:val="20"/>
          <w:szCs w:val="20"/>
        </w:rPr>
        <w:tab/>
        <w:t xml:space="preserve">Furto della propria tessera elettorale, </w:t>
      </w:r>
    </w:p>
    <w:p w14:paraId="213D3A3E" w14:textId="77777777" w:rsidR="000C542C" w:rsidRDefault="000C542C" w:rsidP="003A0DE1">
      <w:pPr>
        <w:autoSpaceDE w:val="0"/>
        <w:autoSpaceDN w:val="0"/>
        <w:adjustRightInd w:val="0"/>
        <w:spacing w:after="60"/>
        <w:ind w:left="425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AB7506">
        <w:rPr>
          <w:rFonts w:ascii="Arial" w:hAnsi="Arial" w:cs="Arial"/>
          <w:b/>
          <w:bCs/>
          <w:sz w:val="20"/>
          <w:szCs w:val="20"/>
        </w:rPr>
        <w:tab/>
        <w:t>ne richiede il duplicato.</w:t>
      </w:r>
    </w:p>
    <w:p w14:paraId="07ED08C3" w14:textId="0EBDCF55" w:rsidR="00EB18D2" w:rsidRPr="00AB7506" w:rsidRDefault="00EB18D2" w:rsidP="003A0DE1">
      <w:pPr>
        <w:autoSpaceDE w:val="0"/>
        <w:autoSpaceDN w:val="0"/>
        <w:adjustRightInd w:val="0"/>
        <w:spacing w:after="60"/>
        <w:ind w:left="425" w:hanging="425"/>
        <w:jc w:val="both"/>
        <w:rPr>
          <w:rFonts w:ascii="Arial" w:hAnsi="Arial" w:cs="Arial"/>
          <w:bCs/>
          <w:sz w:val="20"/>
          <w:szCs w:val="20"/>
        </w:rPr>
      </w:pPr>
    </w:p>
    <w:p w14:paraId="44F0316B" w14:textId="22C7B856" w:rsidR="000C542C" w:rsidRPr="00AB7506" w:rsidRDefault="001F5270" w:rsidP="003A0DE1">
      <w:pPr>
        <w:autoSpaceDE w:val="0"/>
        <w:autoSpaceDN w:val="0"/>
        <w:adjustRightInd w:val="0"/>
        <w:spacing w:after="6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80A2F0" wp14:editId="4D8968F7">
                <wp:simplePos x="0" y="0"/>
                <wp:positionH relativeFrom="column">
                  <wp:posOffset>63795</wp:posOffset>
                </wp:positionH>
                <wp:positionV relativeFrom="paragraph">
                  <wp:posOffset>10633</wp:posOffset>
                </wp:positionV>
                <wp:extent cx="138223" cy="148856"/>
                <wp:effectExtent l="0" t="0" r="14605" b="22860"/>
                <wp:wrapNone/>
                <wp:docPr id="1783051307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223" cy="1488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C54C23" w14:textId="25AF3897" w:rsidR="001F5270" w:rsidRDefault="001F5270" w:rsidP="001F5270">
                            <w: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0A2F0" id="_x0000_s1029" type="#_x0000_t202" style="position:absolute;left:0;text-align:left;margin-left:5pt;margin-top:.85pt;width:10.9pt;height:11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" fillcolor="white [3201]" strokeweight=".5pt">
                <v:textbox>
                  <w:txbxContent>
                    <w:p w14:paraId="1CC54C23" w14:textId="25AF3897" w:rsidR="001F5270" w:rsidRDefault="001F5270" w:rsidP="001F5270">
                      <w:r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        </w:t>
      </w:r>
      <w:r w:rsidR="003B1405" w:rsidRPr="00AB7506">
        <w:rPr>
          <w:rFonts w:ascii="Arial" w:hAnsi="Arial" w:cs="Arial"/>
          <w:sz w:val="20"/>
          <w:szCs w:val="20"/>
        </w:rPr>
        <w:t>Esaurimento della</w:t>
      </w:r>
      <w:r w:rsidR="000C542C" w:rsidRPr="00AB7506">
        <w:rPr>
          <w:rFonts w:ascii="Arial" w:hAnsi="Arial" w:cs="Arial"/>
          <w:sz w:val="20"/>
          <w:szCs w:val="20"/>
        </w:rPr>
        <w:t xml:space="preserve"> tessera elettorale</w:t>
      </w:r>
      <w:r w:rsidR="00D7030C" w:rsidRPr="00AB7506">
        <w:rPr>
          <w:rFonts w:ascii="Arial" w:hAnsi="Arial" w:cs="Arial"/>
          <w:sz w:val="20"/>
          <w:szCs w:val="20"/>
        </w:rPr>
        <w:t>,</w:t>
      </w:r>
      <w:r w:rsidR="000C542C" w:rsidRPr="00AB7506">
        <w:rPr>
          <w:rFonts w:ascii="Arial" w:hAnsi="Arial" w:cs="Arial"/>
          <w:sz w:val="20"/>
          <w:szCs w:val="20"/>
        </w:rPr>
        <w:t xml:space="preserve"> </w:t>
      </w:r>
      <w:r w:rsidR="00D7030C" w:rsidRPr="00AB7506">
        <w:rPr>
          <w:rFonts w:ascii="Arial" w:hAnsi="Arial" w:cs="Arial"/>
          <w:sz w:val="20"/>
          <w:szCs w:val="20"/>
        </w:rPr>
        <w:t xml:space="preserve">che si </w:t>
      </w:r>
      <w:r w:rsidR="0001727A" w:rsidRPr="00AB7506">
        <w:rPr>
          <w:rFonts w:ascii="Arial" w:hAnsi="Arial" w:cs="Arial"/>
          <w:sz w:val="20"/>
          <w:szCs w:val="20"/>
        </w:rPr>
        <w:t>presenta in visione</w:t>
      </w:r>
      <w:r w:rsidR="00D7030C" w:rsidRPr="00AB7506">
        <w:rPr>
          <w:rFonts w:ascii="Arial" w:hAnsi="Arial" w:cs="Arial"/>
          <w:sz w:val="20"/>
          <w:szCs w:val="20"/>
        </w:rPr>
        <w:t xml:space="preserve"> </w:t>
      </w:r>
      <w:r w:rsidR="000C542C" w:rsidRPr="00AB7506">
        <w:rPr>
          <w:rFonts w:ascii="Arial" w:hAnsi="Arial" w:cs="Arial"/>
          <w:sz w:val="20"/>
          <w:szCs w:val="20"/>
        </w:rPr>
        <w:t>(art. 4, comma 7, del d.P.R. 08.09.2000, n. 299)</w:t>
      </w:r>
      <w:r w:rsidR="003B1405" w:rsidRPr="00AB7506">
        <w:rPr>
          <w:rFonts w:ascii="Arial" w:hAnsi="Arial" w:cs="Arial"/>
          <w:sz w:val="20"/>
          <w:szCs w:val="20"/>
        </w:rPr>
        <w:t>.</w:t>
      </w:r>
    </w:p>
    <w:p w14:paraId="4DA4A7FE" w14:textId="77777777" w:rsidR="000C542C" w:rsidRDefault="000C542C" w:rsidP="003A0DE1">
      <w:pPr>
        <w:autoSpaceDE w:val="0"/>
        <w:autoSpaceDN w:val="0"/>
        <w:adjustRightInd w:val="0"/>
        <w:spacing w:after="60"/>
        <w:ind w:left="425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AB7506">
        <w:rPr>
          <w:rFonts w:ascii="Arial" w:hAnsi="Arial" w:cs="Arial"/>
          <w:b/>
          <w:bCs/>
          <w:sz w:val="20"/>
          <w:szCs w:val="20"/>
        </w:rPr>
        <w:tab/>
        <w:t>ne richiede il rinnovo.</w:t>
      </w:r>
    </w:p>
    <w:p w14:paraId="40CD981C" w14:textId="77777777" w:rsidR="00B16982" w:rsidRPr="00B16982" w:rsidRDefault="00B16982" w:rsidP="003A0DE1">
      <w:pPr>
        <w:widowControl w:val="0"/>
        <w:tabs>
          <w:tab w:val="center" w:pos="7230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16982">
        <w:rPr>
          <w:rFonts w:ascii="Arial" w:hAnsi="Arial" w:cs="Arial"/>
          <w:iCs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A514609" w14:textId="4B384070" w:rsidR="000C542C" w:rsidRPr="00AB7506" w:rsidRDefault="000C542C" w:rsidP="003A0DE1">
      <w:pPr>
        <w:widowControl w:val="0"/>
        <w:tabs>
          <w:tab w:val="center" w:pos="7230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B7506">
        <w:rPr>
          <w:rFonts w:ascii="Arial" w:hAnsi="Arial" w:cs="Arial"/>
          <w:i/>
          <w:iCs/>
          <w:sz w:val="20"/>
          <w:szCs w:val="20"/>
        </w:rPr>
        <w:t xml:space="preserve">Data </w:t>
      </w:r>
      <w:r w:rsidR="00811B57" w:rsidRPr="00AB7506">
        <w:rPr>
          <w:rFonts w:ascii="Arial" w:hAnsi="Arial" w:cs="Arial"/>
          <w:i/>
          <w:iCs/>
          <w:sz w:val="20"/>
          <w:szCs w:val="20"/>
        </w:rPr>
        <w:t>……………</w:t>
      </w:r>
      <w:r w:rsidR="00D950F2" w:rsidRPr="00AB7506">
        <w:rPr>
          <w:rFonts w:ascii="Arial" w:hAnsi="Arial" w:cs="Arial"/>
          <w:i/>
          <w:iCs/>
          <w:sz w:val="20"/>
          <w:szCs w:val="20"/>
        </w:rPr>
        <w:t>………</w:t>
      </w:r>
      <w:r w:rsidR="00811B57" w:rsidRPr="00AB7506">
        <w:rPr>
          <w:rFonts w:ascii="Arial" w:hAnsi="Arial" w:cs="Arial"/>
          <w:i/>
          <w:iCs/>
          <w:sz w:val="20"/>
          <w:szCs w:val="20"/>
        </w:rPr>
        <w:t>……</w:t>
      </w:r>
      <w:r w:rsidR="00A055B6" w:rsidRPr="00AB7506">
        <w:rPr>
          <w:rFonts w:ascii="Arial" w:hAnsi="Arial" w:cs="Arial"/>
          <w:i/>
          <w:iCs/>
          <w:sz w:val="20"/>
          <w:szCs w:val="20"/>
        </w:rPr>
        <w:t>………</w:t>
      </w:r>
      <w:r w:rsidR="00A055B6" w:rsidRPr="00AB7506">
        <w:rPr>
          <w:rFonts w:ascii="Arial" w:hAnsi="Arial" w:cs="Arial"/>
          <w:i/>
          <w:iCs/>
          <w:sz w:val="20"/>
          <w:szCs w:val="20"/>
        </w:rPr>
        <w:tab/>
      </w:r>
      <w:r w:rsidR="009937C6" w:rsidRPr="00520D40">
        <w:rPr>
          <w:rFonts w:ascii="Arial" w:hAnsi="Arial" w:cs="Arial"/>
          <w:b/>
          <w:bCs/>
          <w:sz w:val="20"/>
          <w:szCs w:val="20"/>
        </w:rPr>
        <w:t>IL/</w:t>
      </w:r>
      <w:r w:rsidR="009937C6">
        <w:rPr>
          <w:rFonts w:ascii="Arial" w:hAnsi="Arial" w:cs="Arial"/>
          <w:b/>
          <w:bCs/>
          <w:sz w:val="20"/>
          <w:szCs w:val="20"/>
        </w:rPr>
        <w:t>L</w:t>
      </w:r>
      <w:r w:rsidRPr="00AB7506">
        <w:rPr>
          <w:rFonts w:ascii="Arial" w:hAnsi="Arial" w:cs="Arial"/>
          <w:b/>
          <w:bCs/>
          <w:sz w:val="20"/>
          <w:szCs w:val="20"/>
        </w:rPr>
        <w:t>A RICHIEDENTE</w:t>
      </w:r>
    </w:p>
    <w:p w14:paraId="5D5285D6" w14:textId="41E53936" w:rsidR="00E7636D" w:rsidRPr="001F5270" w:rsidRDefault="003A0DE1" w:rsidP="003A0DE1">
      <w:pPr>
        <w:widowControl w:val="0"/>
        <w:tabs>
          <w:tab w:val="center" w:pos="7797"/>
        </w:tabs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756FAF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F9D56E" wp14:editId="741DFFB2">
                <wp:simplePos x="0" y="0"/>
                <wp:positionH relativeFrom="column">
                  <wp:posOffset>-635</wp:posOffset>
                </wp:positionH>
                <wp:positionV relativeFrom="paragraph">
                  <wp:posOffset>280035</wp:posOffset>
                </wp:positionV>
                <wp:extent cx="914400" cy="0"/>
                <wp:effectExtent l="0" t="0" r="0" b="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02BE19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22.05pt" to="71.9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"/>
            </w:pict>
          </mc:Fallback>
        </mc:AlternateContent>
      </w:r>
      <w:r w:rsidR="003B1405" w:rsidRPr="001F5270">
        <w:rPr>
          <w:rFonts w:ascii="Arial" w:hAnsi="Arial" w:cs="Arial"/>
          <w:sz w:val="20"/>
          <w:szCs w:val="20"/>
        </w:rPr>
        <w:tab/>
      </w:r>
      <w:r w:rsidR="00811B57" w:rsidRPr="001F5270">
        <w:rPr>
          <w:rFonts w:ascii="Arial" w:hAnsi="Arial" w:cs="Arial"/>
          <w:sz w:val="20"/>
          <w:szCs w:val="20"/>
        </w:rPr>
        <w:t>…………………</w:t>
      </w:r>
      <w:r w:rsidR="00A055B6" w:rsidRPr="001F5270">
        <w:rPr>
          <w:rFonts w:ascii="Arial" w:hAnsi="Arial" w:cs="Arial"/>
          <w:sz w:val="20"/>
          <w:szCs w:val="20"/>
        </w:rPr>
        <w:t>………………..</w:t>
      </w:r>
      <w:r w:rsidR="00811B57" w:rsidRPr="001F5270">
        <w:rPr>
          <w:rFonts w:ascii="Arial" w:hAnsi="Arial" w:cs="Arial"/>
          <w:sz w:val="20"/>
          <w:szCs w:val="20"/>
        </w:rPr>
        <w:t>………………………….</w:t>
      </w:r>
    </w:p>
    <w:p w14:paraId="1CCC314E" w14:textId="77777777" w:rsidR="00E7636D" w:rsidRDefault="00E7636D" w:rsidP="00E7636D">
      <w:pPr>
        <w:jc w:val="center"/>
        <w:rPr>
          <w:b/>
        </w:rPr>
      </w:pPr>
      <w:r>
        <w:rPr>
          <w:b/>
        </w:rPr>
        <w:t>COMUNE DI VINOVO</w:t>
      </w:r>
    </w:p>
    <w:p w14:paraId="608C4FFB" w14:textId="77777777" w:rsidR="00E7636D" w:rsidRDefault="00E7636D" w:rsidP="00E7636D">
      <w:pPr>
        <w:jc w:val="center"/>
        <w:rPr>
          <w:sz w:val="16"/>
        </w:rPr>
      </w:pPr>
      <w:r>
        <w:rPr>
          <w:sz w:val="16"/>
        </w:rPr>
        <w:t>(Provincia di Torino)</w:t>
      </w:r>
    </w:p>
    <w:p w14:paraId="59FD16F1" w14:textId="4295BE67" w:rsidR="00E7636D" w:rsidRDefault="00E7636D" w:rsidP="00E7636D">
      <w:pPr>
        <w:jc w:val="both"/>
      </w:pPr>
      <w:r>
        <w:t xml:space="preserve">Ai sensi dell'art. 21 del D.P.R. 445 del 28/12/2000 attesto che il dichiarante  </w:t>
      </w:r>
      <w:proofErr w:type="spellStart"/>
      <w:r>
        <w:t>Sig</w:t>
      </w:r>
      <w:proofErr w:type="spellEnd"/>
      <w:r>
        <w:t>……………………………………………………………..sopra meglio generalizzato, identificato mediante………………………………………………………………..………………….</w:t>
      </w:r>
    </w:p>
    <w:p w14:paraId="5D66093F" w14:textId="77777777" w:rsidR="00E7636D" w:rsidRDefault="00E7636D" w:rsidP="00E7636D">
      <w:pPr>
        <w:jc w:val="both"/>
      </w:pPr>
      <w:r>
        <w:t>ha reso e sottoscritto in mia presenza la presente dichiarazione.</w:t>
      </w:r>
    </w:p>
    <w:p w14:paraId="54C8D4CA" w14:textId="6B4DE21A" w:rsidR="00E7636D" w:rsidRDefault="00E7636D" w:rsidP="00E7636D">
      <w:r>
        <w:t xml:space="preserve">Vinovo, lì…………………………..                  </w:t>
      </w:r>
    </w:p>
    <w:p w14:paraId="379827F2" w14:textId="77777777" w:rsidR="00E7636D" w:rsidRDefault="00E7636D" w:rsidP="00E7636D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</w:t>
      </w:r>
    </w:p>
    <w:p w14:paraId="57DC24F4" w14:textId="25E7E1FA" w:rsidR="00E7636D" w:rsidRDefault="00E7636D" w:rsidP="00E7636D">
      <w:pPr>
        <w:ind w:left="6372"/>
        <w:rPr>
          <w:b/>
          <w:sz w:val="28"/>
        </w:rPr>
      </w:pPr>
      <w:r>
        <w:rPr>
          <w:b/>
        </w:rPr>
        <w:t xml:space="preserve">  L' INCARICATO </w:t>
      </w:r>
      <w:r>
        <w:rPr>
          <w:b/>
          <w:sz w:val="28"/>
        </w:rPr>
        <w:t xml:space="preserve">                                                                                                  </w:t>
      </w:r>
    </w:p>
    <w:p w14:paraId="338279C3" w14:textId="77777777" w:rsidR="00E7636D" w:rsidRDefault="00E7636D" w:rsidP="00E7636D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………………………………</w:t>
      </w:r>
    </w:p>
    <w:sectPr w:rsidR="00E7636D" w:rsidSect="003A0DE1">
      <w:footerReference w:type="default" r:id="rId7"/>
      <w:pgSz w:w="11907" w:h="16840" w:code="9"/>
      <w:pgMar w:top="964" w:right="1134" w:bottom="964" w:left="1134" w:header="720" w:footer="425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F1369" w14:textId="77777777" w:rsidR="006C1433" w:rsidRDefault="006C1433">
      <w:r>
        <w:separator/>
      </w:r>
    </w:p>
  </w:endnote>
  <w:endnote w:type="continuationSeparator" w:id="0">
    <w:p w14:paraId="3009EBE2" w14:textId="77777777" w:rsidR="006C1433" w:rsidRDefault="006C1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35DAB" w14:textId="77777777" w:rsidR="0001727A" w:rsidRDefault="0001727A" w:rsidP="00811B57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01727A" w:rsidRPr="00FC2A44" w14:paraId="4B86B9A6" w14:textId="77777777" w:rsidTr="00445271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465D546B" w14:textId="5578B9A2" w:rsidR="0001727A" w:rsidRPr="00FC2A44" w:rsidRDefault="0001727A" w:rsidP="00445271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057C6AE9" w14:textId="13765518" w:rsidR="0001727A" w:rsidRPr="003B1405" w:rsidRDefault="0001727A" w:rsidP="00811B57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111E1E8D" w14:textId="77777777" w:rsidR="0001727A" w:rsidRPr="00FC2A44" w:rsidRDefault="0001727A" w:rsidP="00445271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01727A" w:rsidRPr="00FC2A44" w14:paraId="1984F8AC" w14:textId="77777777" w:rsidTr="00445271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0A8CF883" w14:textId="77777777" w:rsidR="0001727A" w:rsidRPr="00FC2A44" w:rsidRDefault="0001727A" w:rsidP="00445271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5D267FF2" w14:textId="3DAB3A02" w:rsidR="0001727A" w:rsidRPr="003B1405" w:rsidRDefault="0001727A" w:rsidP="00445271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29075642" w14:textId="77777777" w:rsidR="0001727A" w:rsidRPr="00FC2A44" w:rsidRDefault="0001727A" w:rsidP="00445271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1D449808" w14:textId="77777777" w:rsidR="0001727A" w:rsidRPr="00005135" w:rsidRDefault="0001727A" w:rsidP="00811B57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08157" w14:textId="77777777" w:rsidR="006C1433" w:rsidRDefault="006C1433">
      <w:r>
        <w:separator/>
      </w:r>
    </w:p>
  </w:footnote>
  <w:footnote w:type="continuationSeparator" w:id="0">
    <w:p w14:paraId="1EAAB68D" w14:textId="77777777" w:rsidR="006C1433" w:rsidRDefault="006C14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FAF"/>
    <w:rsid w:val="0001727A"/>
    <w:rsid w:val="00022556"/>
    <w:rsid w:val="00083E42"/>
    <w:rsid w:val="000C542C"/>
    <w:rsid w:val="000D0B67"/>
    <w:rsid w:val="000F0AD7"/>
    <w:rsid w:val="000F3E5E"/>
    <w:rsid w:val="000F65FA"/>
    <w:rsid w:val="001D7468"/>
    <w:rsid w:val="001F5270"/>
    <w:rsid w:val="00260B56"/>
    <w:rsid w:val="00270BE3"/>
    <w:rsid w:val="00344DDA"/>
    <w:rsid w:val="003847AB"/>
    <w:rsid w:val="00386A24"/>
    <w:rsid w:val="003A0DE1"/>
    <w:rsid w:val="003B1405"/>
    <w:rsid w:val="003C323A"/>
    <w:rsid w:val="003E1D23"/>
    <w:rsid w:val="003F7163"/>
    <w:rsid w:val="00445271"/>
    <w:rsid w:val="00471CB2"/>
    <w:rsid w:val="005209C5"/>
    <w:rsid w:val="00520D40"/>
    <w:rsid w:val="005832F7"/>
    <w:rsid w:val="006C1433"/>
    <w:rsid w:val="006C7404"/>
    <w:rsid w:val="00756FAF"/>
    <w:rsid w:val="007A5163"/>
    <w:rsid w:val="007E280D"/>
    <w:rsid w:val="00811B57"/>
    <w:rsid w:val="008B1560"/>
    <w:rsid w:val="008E7837"/>
    <w:rsid w:val="0097724B"/>
    <w:rsid w:val="009937C6"/>
    <w:rsid w:val="009967A6"/>
    <w:rsid w:val="00A055B6"/>
    <w:rsid w:val="00A26B24"/>
    <w:rsid w:val="00A647EB"/>
    <w:rsid w:val="00A66908"/>
    <w:rsid w:val="00AB7506"/>
    <w:rsid w:val="00B16982"/>
    <w:rsid w:val="00BE7AD8"/>
    <w:rsid w:val="00CF1C24"/>
    <w:rsid w:val="00D7030C"/>
    <w:rsid w:val="00D75DBF"/>
    <w:rsid w:val="00D950F2"/>
    <w:rsid w:val="00E7636D"/>
    <w:rsid w:val="00EB18D2"/>
    <w:rsid w:val="00F2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149643"/>
  <w15:chartTrackingRefBased/>
  <w15:docId w15:val="{BB7D2BFE-022F-4173-8B02-D7F547E3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spacing w:line="360" w:lineRule="auto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line="360" w:lineRule="auto"/>
      <w:ind w:firstLine="1748"/>
      <w:jc w:val="center"/>
      <w:outlineLvl w:val="1"/>
    </w:pPr>
    <w:rPr>
      <w:rFonts w:ascii="Arial" w:hAnsi="Arial" w:cs="Arial"/>
      <w:b/>
      <w:bCs/>
      <w:color w:val="000000"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delblocco">
    <w:name w:val="Block Text"/>
    <w:basedOn w:val="Normale"/>
    <w:semiHidden/>
    <w:pPr>
      <w:widowControl w:val="0"/>
      <w:autoSpaceDE w:val="0"/>
      <w:autoSpaceDN w:val="0"/>
      <w:adjustRightInd w:val="0"/>
      <w:ind w:left="6237" w:right="261"/>
    </w:pPr>
    <w:rPr>
      <w:rFonts w:ascii="Arial" w:hAnsi="Arial" w:cs="Arial"/>
      <w:i/>
      <w:iCs/>
      <w:sz w:val="26"/>
      <w:szCs w:val="26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semiHidden/>
    <w:pPr>
      <w:autoSpaceDE w:val="0"/>
      <w:autoSpaceDN w:val="0"/>
      <w:adjustRightInd w:val="0"/>
      <w:ind w:firstLine="426"/>
      <w:jc w:val="both"/>
    </w:pPr>
    <w:rPr>
      <w:rFonts w:ascii="Arial" w:hAnsi="Arial" w:cs="Arial"/>
      <w:sz w:val="17"/>
      <w:szCs w:val="17"/>
    </w:rPr>
  </w:style>
  <w:style w:type="paragraph" w:styleId="Corpotesto">
    <w:name w:val="Body Text"/>
    <w:basedOn w:val="Normale"/>
    <w:semiHidden/>
    <w:pPr>
      <w:autoSpaceDE w:val="0"/>
      <w:autoSpaceDN w:val="0"/>
      <w:adjustRightInd w:val="0"/>
      <w:spacing w:line="360" w:lineRule="auto"/>
      <w:jc w:val="both"/>
    </w:pPr>
    <w:rPr>
      <w:rFonts w:ascii="Arial" w:hAnsi="Arial" w:cs="Arial"/>
      <w:color w:val="000000"/>
      <w:sz w:val="21"/>
      <w:szCs w:val="21"/>
    </w:rPr>
  </w:style>
  <w:style w:type="character" w:customStyle="1" w:styleId="PidipaginaCarattere">
    <w:name w:val="Piè di pagina Carattere"/>
    <w:link w:val="Pidipagina"/>
    <w:rsid w:val="00811B57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1CB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1CB2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semiHidden/>
    <w:rsid w:val="00471CB2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471CB2"/>
    <w:rPr>
      <w:rFonts w:ascii="Courier New" w:hAnsi="Courier New" w:cs="Courier New"/>
    </w:rPr>
  </w:style>
  <w:style w:type="character" w:customStyle="1" w:styleId="Titolo1Carattere">
    <w:name w:val="Titolo 1 Carattere"/>
    <w:basedOn w:val="Carpredefinitoparagrafo"/>
    <w:link w:val="Titolo1"/>
    <w:rsid w:val="00EB18D2"/>
    <w:rPr>
      <w:rFonts w:ascii="Arial" w:hAnsi="Arial" w:cs="Arial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7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A43E5-35AD-471F-A636-E8A334558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webEle</Template>
  <TotalTime>0</TotalTime>
  <Pages>1</Pages>
  <Words>211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Responsabile dell’Ufficio Elettorale</vt:lpstr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Responsabile dell’Ufficio Elettorale</dc:title>
  <dc:subject/>
  <dc:creator>Grafiche E.Gaspari S.r.l.</dc:creator>
  <cp:keywords/>
  <dc:description/>
  <cp:lastModifiedBy>Marta Isoardi</cp:lastModifiedBy>
  <cp:revision>2</cp:revision>
  <cp:lastPrinted>2025-05-27T09:17:00Z</cp:lastPrinted>
  <dcterms:created xsi:type="dcterms:W3CDTF">2025-05-27T09:19:00Z</dcterms:created>
  <dcterms:modified xsi:type="dcterms:W3CDTF">2025-05-27T09:19:00Z</dcterms:modified>
</cp:coreProperties>
</file>